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853" w:rsidRDefault="008B5DA7" w:rsidP="008B5DA7">
      <w:pPr>
        <w:pStyle w:val="Zkladnodstavec"/>
        <w:suppressAutoHyphens/>
        <w:jc w:val="center"/>
        <w:rPr>
          <w:b/>
          <w:sz w:val="40"/>
          <w:szCs w:val="40"/>
          <w:u w:val="single"/>
        </w:rPr>
      </w:pPr>
      <w:r w:rsidRPr="008B5DA7">
        <w:rPr>
          <w:b/>
          <w:sz w:val="40"/>
          <w:szCs w:val="40"/>
          <w:u w:val="single"/>
        </w:rPr>
        <w:t>Plná moc</w:t>
      </w:r>
      <w:r w:rsidR="009339E6">
        <w:rPr>
          <w:b/>
          <w:sz w:val="40"/>
          <w:szCs w:val="40"/>
          <w:u w:val="single"/>
        </w:rPr>
        <w:t xml:space="preserve"> k vyzvedávání dítěte na kroužek plavání ve SC Řepy</w:t>
      </w:r>
    </w:p>
    <w:p w:rsidR="009339E6" w:rsidRDefault="009339E6" w:rsidP="008B5DA7">
      <w:pPr>
        <w:pStyle w:val="Zkladnodstavec"/>
        <w:suppressAutoHyphens/>
        <w:rPr>
          <w:b/>
          <w:sz w:val="40"/>
          <w:szCs w:val="40"/>
          <w:u w:val="single"/>
        </w:rPr>
      </w:pPr>
    </w:p>
    <w:p w:rsidR="008B5DA7" w:rsidRDefault="008B5DA7" w:rsidP="008B5DA7">
      <w:pPr>
        <w:pStyle w:val="Zkladnodstavec"/>
        <w:suppressAutoHyphens/>
      </w:pPr>
      <w:r>
        <w:t>Já ………………………………………………………</w:t>
      </w:r>
      <w:r w:rsidR="009339E6">
        <w:t>…………………………………………..</w:t>
      </w:r>
      <w:r>
        <w:t xml:space="preserve">(jméno a příjmení rodiče) </w:t>
      </w:r>
    </w:p>
    <w:p w:rsidR="009339E6" w:rsidRDefault="009339E6" w:rsidP="008B5DA7">
      <w:pPr>
        <w:pStyle w:val="Zkladnodstavec"/>
        <w:suppressAutoHyphens/>
      </w:pPr>
    </w:p>
    <w:p w:rsidR="009339E6" w:rsidRDefault="008B5DA7" w:rsidP="008B5DA7">
      <w:pPr>
        <w:pStyle w:val="Zkladnodstavec"/>
        <w:suppressAutoHyphens/>
      </w:pPr>
      <w:r>
        <w:t xml:space="preserve">zplnomocňuji instruktory plavecké školy Maternity care s.r.o., Terezu Zámostnou a Sabinu </w:t>
      </w:r>
      <w:proofErr w:type="spellStart"/>
      <w:r>
        <w:t>Leitgebovou</w:t>
      </w:r>
      <w:proofErr w:type="spellEnd"/>
      <w:r>
        <w:t xml:space="preserve"> </w:t>
      </w:r>
    </w:p>
    <w:p w:rsidR="009339E6" w:rsidRDefault="009339E6" w:rsidP="008B5DA7">
      <w:pPr>
        <w:pStyle w:val="Zkladnodstavec"/>
        <w:suppressAutoHyphens/>
      </w:pPr>
    </w:p>
    <w:p w:rsidR="008B5DA7" w:rsidRDefault="008B5DA7" w:rsidP="008B5DA7">
      <w:pPr>
        <w:pStyle w:val="Zkladnodstavec"/>
        <w:suppressAutoHyphens/>
      </w:pPr>
      <w:r>
        <w:t>k vyzvedávání mého dítěte:………………………………………………………</w:t>
      </w:r>
      <w:r w:rsidR="009339E6">
        <w:t>………………………</w:t>
      </w:r>
      <w:r>
        <w:t xml:space="preserve">(jméno a příjmení dítěte)    </w:t>
      </w:r>
    </w:p>
    <w:p w:rsidR="009339E6" w:rsidRDefault="009339E6" w:rsidP="008B5DA7">
      <w:pPr>
        <w:pStyle w:val="Zkladnodstavec"/>
        <w:suppressAutoHyphens/>
      </w:pPr>
    </w:p>
    <w:p w:rsidR="009339E6" w:rsidRDefault="008B5DA7" w:rsidP="008B5DA7">
      <w:pPr>
        <w:pStyle w:val="Zkladnodstavec"/>
        <w:suppressAutoHyphens/>
      </w:pPr>
      <w:r>
        <w:t>ze školní družiny v těchto termínech:</w:t>
      </w:r>
      <w:bookmarkStart w:id="0" w:name="_GoBack"/>
      <w:bookmarkEnd w:id="0"/>
    </w:p>
    <w:p w:rsidR="008B5DA7" w:rsidRDefault="008B5DA7" w:rsidP="008B5DA7">
      <w:pPr>
        <w:pStyle w:val="Zkladnodstavec"/>
        <w:suppressAutoHyphens/>
      </w:pPr>
      <w:r>
        <w:t>6.10.2021</w:t>
      </w:r>
    </w:p>
    <w:p w:rsidR="008B5DA7" w:rsidRDefault="008B5DA7" w:rsidP="008B5DA7">
      <w:pPr>
        <w:pStyle w:val="Zkladnodstavec"/>
        <w:suppressAutoHyphens/>
      </w:pPr>
      <w:r>
        <w:t>13.10.2021</w:t>
      </w:r>
    </w:p>
    <w:p w:rsidR="008B5DA7" w:rsidRDefault="008B5DA7" w:rsidP="008B5DA7">
      <w:pPr>
        <w:pStyle w:val="Zkladnodstavec"/>
        <w:suppressAutoHyphens/>
      </w:pPr>
      <w:r>
        <w:t>20.10.2021</w:t>
      </w:r>
    </w:p>
    <w:p w:rsidR="008B5DA7" w:rsidRDefault="008B5DA7" w:rsidP="008B5DA7">
      <w:pPr>
        <w:pStyle w:val="Zkladnodstavec"/>
        <w:suppressAutoHyphens/>
      </w:pPr>
      <w:r>
        <w:t>3.11.2021</w:t>
      </w:r>
    </w:p>
    <w:p w:rsidR="008B5DA7" w:rsidRDefault="008B5DA7" w:rsidP="008B5DA7">
      <w:pPr>
        <w:pStyle w:val="Zkladnodstavec"/>
        <w:suppressAutoHyphens/>
      </w:pPr>
      <w:r>
        <w:t>10.11.2021</w:t>
      </w:r>
    </w:p>
    <w:p w:rsidR="008B5DA7" w:rsidRDefault="008B5DA7" w:rsidP="008B5DA7">
      <w:pPr>
        <w:pStyle w:val="Zkladnodstavec"/>
        <w:suppressAutoHyphens/>
      </w:pPr>
      <w:r>
        <w:t>24.11.2021</w:t>
      </w:r>
    </w:p>
    <w:p w:rsidR="008B5DA7" w:rsidRDefault="008B5DA7" w:rsidP="008B5DA7">
      <w:pPr>
        <w:pStyle w:val="Zkladnodstavec"/>
        <w:suppressAutoHyphens/>
      </w:pPr>
      <w:r>
        <w:t>1.12.2021</w:t>
      </w:r>
    </w:p>
    <w:p w:rsidR="008B5DA7" w:rsidRDefault="008B5DA7" w:rsidP="008B5DA7">
      <w:pPr>
        <w:pStyle w:val="Zkladnodstavec"/>
        <w:suppressAutoHyphens/>
      </w:pPr>
      <w:r>
        <w:t>8.12.2021</w:t>
      </w:r>
    </w:p>
    <w:p w:rsidR="008B5DA7" w:rsidRDefault="008B5DA7" w:rsidP="008B5DA7">
      <w:pPr>
        <w:pStyle w:val="Zkladnodstavec"/>
        <w:suppressAutoHyphens/>
      </w:pPr>
      <w:r>
        <w:t>15.12.2021</w:t>
      </w:r>
    </w:p>
    <w:p w:rsidR="008B5DA7" w:rsidRDefault="008B5DA7" w:rsidP="008B5DA7">
      <w:pPr>
        <w:pStyle w:val="Zkladnodstavec"/>
        <w:suppressAutoHyphens/>
      </w:pPr>
      <w:r>
        <w:t>22.12.2021</w:t>
      </w:r>
    </w:p>
    <w:p w:rsidR="008B5DA7" w:rsidRDefault="008B5DA7" w:rsidP="008B5DA7">
      <w:pPr>
        <w:pStyle w:val="Zkladnodstavec"/>
        <w:suppressAutoHyphens/>
      </w:pPr>
      <w:r>
        <w:t>5.1.2022</w:t>
      </w:r>
    </w:p>
    <w:p w:rsidR="008B5DA7" w:rsidRDefault="008B5DA7" w:rsidP="008B5DA7">
      <w:pPr>
        <w:pStyle w:val="Zkladnodstavec"/>
        <w:suppressAutoHyphens/>
      </w:pPr>
      <w:r>
        <w:t>12.1.2022</w:t>
      </w:r>
    </w:p>
    <w:p w:rsidR="008B5DA7" w:rsidRDefault="008B5DA7" w:rsidP="008B5DA7">
      <w:pPr>
        <w:pStyle w:val="Zkladnodstavec"/>
        <w:suppressAutoHyphens/>
      </w:pPr>
      <w:r>
        <w:t>19.1.2022</w:t>
      </w:r>
    </w:p>
    <w:p w:rsidR="008B5DA7" w:rsidRDefault="008B5DA7" w:rsidP="008B5DA7">
      <w:pPr>
        <w:pStyle w:val="Zkladnodstavec"/>
        <w:suppressAutoHyphens/>
      </w:pPr>
      <w:r>
        <w:t>26.1.2022</w:t>
      </w:r>
    </w:p>
    <w:p w:rsidR="008B5DA7" w:rsidRDefault="008B5DA7" w:rsidP="008B5DA7">
      <w:pPr>
        <w:pStyle w:val="Zkladnodstavec"/>
        <w:suppressAutoHyphens/>
      </w:pPr>
    </w:p>
    <w:p w:rsidR="009339E6" w:rsidRDefault="009339E6" w:rsidP="008B5DA7">
      <w:pPr>
        <w:pStyle w:val="Zkladnodstavec"/>
        <w:suppressAutoHyphens/>
      </w:pPr>
    </w:p>
    <w:p w:rsidR="008B5DA7" w:rsidRDefault="008B5DA7" w:rsidP="008B5DA7">
      <w:pPr>
        <w:pStyle w:val="Zkladnodstavec"/>
        <w:suppressAutoHyphens/>
      </w:pPr>
      <w:r>
        <w:t>……………………………………………………</w:t>
      </w:r>
    </w:p>
    <w:p w:rsidR="008B5DA7" w:rsidRPr="008B5DA7" w:rsidRDefault="008B5DA7" w:rsidP="008B5DA7">
      <w:pPr>
        <w:pStyle w:val="Zkladnodstavec"/>
        <w:suppressAutoHyphens/>
      </w:pPr>
      <w:r>
        <w:t>PODPIS ZÁKONNÉOHO ZÁSTUPCE</w:t>
      </w:r>
    </w:p>
    <w:sectPr w:rsidR="008B5DA7" w:rsidRPr="008B5DA7" w:rsidSect="000D02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953" w:right="594" w:bottom="1726" w:left="964" w:header="63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FAF" w:rsidRDefault="00766FAF" w:rsidP="000F7B3B">
      <w:pPr>
        <w:spacing w:line="240" w:lineRule="auto"/>
      </w:pPr>
      <w:r>
        <w:separator/>
      </w:r>
    </w:p>
  </w:endnote>
  <w:endnote w:type="continuationSeparator" w:id="0">
    <w:p w:rsidR="00766FAF" w:rsidRDefault="00766FAF" w:rsidP="000F7B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Ü.fŒ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048" w:rsidRDefault="00020884" w:rsidP="00265048">
    <w:pPr>
      <w:pStyle w:val="Zpat"/>
      <w:ind w:left="-964"/>
    </w:pPr>
    <w:r>
      <w:rPr>
        <w:noProof/>
      </w:rPr>
      <w:t>––</w:t>
    </w:r>
    <w:r w:rsidR="000D02E2" w:rsidRPr="000D02E2">
      <w:rPr>
        <w:noProof/>
      </w:rPr>
      <w:drawing>
        <wp:inline distT="0" distB="0" distL="0" distR="0" wp14:anchorId="49B17C7F" wp14:editId="080A6BE2">
          <wp:extent cx="7583118" cy="2090136"/>
          <wp:effectExtent l="0" t="0" r="0" b="571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18" cy="2090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085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FAF" w:rsidRDefault="00766FAF" w:rsidP="000F7B3B">
      <w:pPr>
        <w:spacing w:line="240" w:lineRule="auto"/>
      </w:pPr>
      <w:r>
        <w:separator/>
      </w:r>
    </w:p>
  </w:footnote>
  <w:footnote w:type="continuationSeparator" w:id="0">
    <w:p w:rsidR="00766FAF" w:rsidRDefault="00766FAF" w:rsidP="000F7B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B3B" w:rsidRDefault="00D50BC5" w:rsidP="00D50BC5">
    <w:pPr>
      <w:pStyle w:val="Zhlav"/>
      <w:ind w:hanging="426"/>
    </w:pPr>
    <w:r w:rsidRPr="00D50BC5">
      <w:rPr>
        <w:noProof/>
      </w:rPr>
      <w:drawing>
        <wp:inline distT="0" distB="0" distL="0" distR="0" wp14:anchorId="2A0D87A4" wp14:editId="3F9DB902">
          <wp:extent cx="3600000" cy="698400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950"/>
    <w:multiLevelType w:val="hybridMultilevel"/>
    <w:tmpl w:val="C44C50E6"/>
    <w:lvl w:ilvl="0" w:tplc="75B2C840">
      <w:numFmt w:val="bullet"/>
      <w:lvlText w:val="•"/>
      <w:lvlJc w:val="left"/>
      <w:pPr>
        <w:ind w:left="720" w:hanging="360"/>
      </w:pPr>
      <w:rPr>
        <w:rFonts w:ascii="Ü.fŒ˛" w:eastAsiaTheme="minorHAnsi" w:hAnsi="Ü.fŒ˛" w:cs="Ü.fŒ˛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D55"/>
    <w:rsid w:val="00013371"/>
    <w:rsid w:val="00020884"/>
    <w:rsid w:val="00041778"/>
    <w:rsid w:val="00041D5C"/>
    <w:rsid w:val="00071E68"/>
    <w:rsid w:val="00085D55"/>
    <w:rsid w:val="000D02E2"/>
    <w:rsid w:val="000F7B3B"/>
    <w:rsid w:val="00126A18"/>
    <w:rsid w:val="001F3B0D"/>
    <w:rsid w:val="002115EF"/>
    <w:rsid w:val="00225028"/>
    <w:rsid w:val="002328F0"/>
    <w:rsid w:val="00250840"/>
    <w:rsid w:val="00265048"/>
    <w:rsid w:val="00284095"/>
    <w:rsid w:val="002B6038"/>
    <w:rsid w:val="00330135"/>
    <w:rsid w:val="00364314"/>
    <w:rsid w:val="00400936"/>
    <w:rsid w:val="00460853"/>
    <w:rsid w:val="004A07E2"/>
    <w:rsid w:val="00521303"/>
    <w:rsid w:val="00582612"/>
    <w:rsid w:val="005947BA"/>
    <w:rsid w:val="005D634A"/>
    <w:rsid w:val="006503FC"/>
    <w:rsid w:val="0070136E"/>
    <w:rsid w:val="00766FAF"/>
    <w:rsid w:val="0081584B"/>
    <w:rsid w:val="008403F5"/>
    <w:rsid w:val="008803B1"/>
    <w:rsid w:val="008B5DA7"/>
    <w:rsid w:val="009339E6"/>
    <w:rsid w:val="00934E2D"/>
    <w:rsid w:val="00980BCF"/>
    <w:rsid w:val="00A236DC"/>
    <w:rsid w:val="00A34DE8"/>
    <w:rsid w:val="00A73001"/>
    <w:rsid w:val="00A850BF"/>
    <w:rsid w:val="00A926FC"/>
    <w:rsid w:val="00AC7DE4"/>
    <w:rsid w:val="00B92374"/>
    <w:rsid w:val="00C86637"/>
    <w:rsid w:val="00D33363"/>
    <w:rsid w:val="00D50BC5"/>
    <w:rsid w:val="00DA4954"/>
    <w:rsid w:val="00EB62A7"/>
    <w:rsid w:val="00EE045F"/>
    <w:rsid w:val="00F90FCE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91C40"/>
  <w15:chartTrackingRefBased/>
  <w15:docId w15:val="{8507F59F-3FA5-614A-93A3-6CFCB663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1303"/>
    <w:pPr>
      <w:spacing w:after="0" w:line="300" w:lineRule="auto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41D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B3BE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1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B3BE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41D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41D5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1D5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7B3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7B3B"/>
    <w:rPr>
      <w:sz w:val="20"/>
    </w:rPr>
  </w:style>
  <w:style w:type="paragraph" w:styleId="Zpat">
    <w:name w:val="footer"/>
    <w:basedOn w:val="Normln"/>
    <w:link w:val="ZpatChar"/>
    <w:uiPriority w:val="99"/>
    <w:unhideWhenUsed/>
    <w:rsid w:val="000F7B3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7B3B"/>
    <w:rPr>
      <w:sz w:val="20"/>
    </w:rPr>
  </w:style>
  <w:style w:type="table" w:styleId="Mkatabulky">
    <w:name w:val="Table Grid"/>
    <w:basedOn w:val="Normlntabulka"/>
    <w:uiPriority w:val="39"/>
    <w:rsid w:val="00840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a">
    <w:name w:val="Adresa"/>
    <w:basedOn w:val="Normln"/>
    <w:qFormat/>
    <w:rsid w:val="004A07E2"/>
    <w:pPr>
      <w:spacing w:line="288" w:lineRule="auto"/>
    </w:pPr>
    <w:rPr>
      <w:sz w:val="24"/>
    </w:rPr>
  </w:style>
  <w:style w:type="paragraph" w:customStyle="1" w:styleId="Funkce">
    <w:name w:val="Funkce"/>
    <w:basedOn w:val="Normln"/>
    <w:qFormat/>
    <w:rsid w:val="00A34DE8"/>
    <w:rPr>
      <w:sz w:val="16"/>
    </w:rPr>
  </w:style>
  <w:style w:type="paragraph" w:styleId="Bezmezer">
    <w:name w:val="No Spacing"/>
    <w:uiPriority w:val="1"/>
    <w:qFormat/>
    <w:rsid w:val="00041D5C"/>
    <w:pPr>
      <w:spacing w:after="0" w:line="240" w:lineRule="auto"/>
    </w:pPr>
    <w:rPr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041D5C"/>
    <w:rPr>
      <w:rFonts w:asciiTheme="majorHAnsi" w:eastAsiaTheme="majorEastAsia" w:hAnsiTheme="majorHAnsi" w:cstheme="majorBidi"/>
      <w:color w:val="00B3BE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41D5C"/>
    <w:rPr>
      <w:rFonts w:asciiTheme="majorHAnsi" w:eastAsiaTheme="majorEastAsia" w:hAnsiTheme="majorHAnsi" w:cstheme="majorBidi"/>
      <w:color w:val="00B3BE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41D5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41D5C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1D5C"/>
    <w:rPr>
      <w:rFonts w:asciiTheme="majorHAnsi" w:eastAsiaTheme="majorEastAsia" w:hAnsiTheme="majorHAnsi" w:cstheme="majorBidi"/>
      <w:color w:val="000000" w:themeColor="text1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041D5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1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1D5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041D5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085D55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26504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File/MaternityCare/REALIZACE/word/Maternity_Care_sablona.dotx" TargetMode="External"/></Relationships>
</file>

<file path=word/theme/theme1.xml><?xml version="1.0" encoding="utf-8"?>
<a:theme xmlns:a="http://schemas.openxmlformats.org/drawingml/2006/main" name="Motiv Office">
  <a:themeElements>
    <a:clrScheme name="AQ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3BE"/>
      </a:accent1>
      <a:accent2>
        <a:srgbClr val="A5A5A5"/>
      </a:accent2>
      <a:accent3>
        <a:srgbClr val="C9C9C9"/>
      </a:accent3>
      <a:accent4>
        <a:srgbClr val="2DF5FF"/>
      </a:accent4>
      <a:accent5>
        <a:srgbClr val="5B9BD5"/>
      </a:accent5>
      <a:accent6>
        <a:srgbClr val="598961"/>
      </a:accent6>
      <a:hlink>
        <a:srgbClr val="0563C1"/>
      </a:hlink>
      <a:folHlink>
        <a:srgbClr val="954F72"/>
      </a:folHlink>
    </a:clrScheme>
    <a:fontScheme name="AQ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Maternity_Care_sablona.dotx</Template>
  <TotalTime>1</TotalTime>
  <Pages>1</Pages>
  <Words>80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x y</cp:lastModifiedBy>
  <cp:revision>2</cp:revision>
  <cp:lastPrinted>2021-09-27T12:17:00Z</cp:lastPrinted>
  <dcterms:created xsi:type="dcterms:W3CDTF">2021-09-27T12:19:00Z</dcterms:created>
  <dcterms:modified xsi:type="dcterms:W3CDTF">2021-09-27T12:19:00Z</dcterms:modified>
</cp:coreProperties>
</file>